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98C" w:rsidRDefault="004F698C" w:rsidP="00F372C4">
      <w:pPr>
        <w:ind w:firstLineChars="198" w:firstLine="596"/>
        <w:rPr>
          <w:b/>
          <w:sz w:val="30"/>
          <w:szCs w:val="30"/>
        </w:rPr>
      </w:pPr>
    </w:p>
    <w:p w:rsidR="004F698C" w:rsidRPr="004E30F7" w:rsidRDefault="004F698C">
      <w:pPr>
        <w:rPr>
          <w:b/>
          <w:sz w:val="30"/>
          <w:szCs w:val="30"/>
        </w:rPr>
      </w:pPr>
      <w:r w:rsidRPr="004E30F7">
        <w:rPr>
          <w:rFonts w:hint="eastAsia"/>
          <w:b/>
          <w:sz w:val="30"/>
          <w:szCs w:val="30"/>
        </w:rPr>
        <w:t>附表：</w:t>
      </w:r>
      <w:bookmarkStart w:id="0" w:name="_GoBack"/>
      <w:bookmarkEnd w:id="0"/>
      <w:r w:rsidRPr="004E30F7">
        <w:rPr>
          <w:b/>
          <w:sz w:val="30"/>
          <w:szCs w:val="30"/>
        </w:rPr>
        <w:t xml:space="preserve">                 </w:t>
      </w:r>
    </w:p>
    <w:p w:rsidR="004F698C" w:rsidRPr="004E30F7" w:rsidRDefault="004F698C" w:rsidP="00CB228C">
      <w:pPr>
        <w:ind w:firstLineChars="346" w:firstLine="1042"/>
        <w:rPr>
          <w:b/>
          <w:sz w:val="30"/>
          <w:szCs w:val="30"/>
        </w:rPr>
      </w:pPr>
      <w:r w:rsidRPr="004E30F7">
        <w:rPr>
          <w:rFonts w:hint="eastAsia"/>
          <w:b/>
          <w:sz w:val="30"/>
          <w:szCs w:val="30"/>
        </w:rPr>
        <w:t>因公和</w:t>
      </w:r>
      <w:r>
        <w:rPr>
          <w:rFonts w:hint="eastAsia"/>
          <w:b/>
          <w:sz w:val="30"/>
          <w:szCs w:val="30"/>
        </w:rPr>
        <w:t>因私</w:t>
      </w:r>
      <w:r w:rsidRPr="004E30F7">
        <w:rPr>
          <w:rFonts w:hint="eastAsia"/>
          <w:b/>
          <w:sz w:val="30"/>
          <w:szCs w:val="30"/>
        </w:rPr>
        <w:t>出国（境）人员信息汇总表</w:t>
      </w:r>
    </w:p>
    <w:p w:rsidR="004F698C" w:rsidRPr="004E30F7" w:rsidRDefault="004F698C">
      <w:pPr>
        <w:rPr>
          <w:b/>
          <w:sz w:val="30"/>
          <w:szCs w:val="30"/>
        </w:rPr>
      </w:pPr>
    </w:p>
    <w:p w:rsidR="004F698C" w:rsidRDefault="004F698C">
      <w:r>
        <w:rPr>
          <w:rFonts w:hint="eastAsia"/>
        </w:rPr>
        <w:t>单位（部门）：</w:t>
      </w:r>
      <w:r>
        <w:t>____________________</w:t>
      </w:r>
      <w:r>
        <w:rPr>
          <w:rFonts w:hint="eastAsia"/>
        </w:rPr>
        <w:t>（公章）</w:t>
      </w:r>
      <w:r>
        <w:t xml:space="preserve">        </w:t>
      </w:r>
      <w:r>
        <w:rPr>
          <w:rFonts w:hint="eastAsia"/>
        </w:rPr>
        <w:t>负责人：</w:t>
      </w:r>
      <w:r>
        <w:t xml:space="preserve">   ________________________</w:t>
      </w:r>
    </w:p>
    <w:p w:rsidR="004F698C" w:rsidRDefault="004F698C"/>
    <w:tbl>
      <w:tblPr>
        <w:tblW w:w="10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00"/>
        <w:gridCol w:w="1080"/>
        <w:gridCol w:w="1980"/>
        <w:gridCol w:w="1302"/>
        <w:gridCol w:w="1997"/>
        <w:gridCol w:w="1980"/>
        <w:gridCol w:w="1620"/>
      </w:tblGrid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 w:rsidP="007609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080" w:type="dxa"/>
          </w:tcPr>
          <w:p w:rsidR="004F698C" w:rsidRPr="00FF14C1" w:rsidRDefault="004F698C" w:rsidP="0076099C">
            <w:pPr>
              <w:jc w:val="center"/>
              <w:rPr>
                <w:sz w:val="24"/>
              </w:rPr>
            </w:pPr>
            <w:r w:rsidRPr="00FF14C1">
              <w:rPr>
                <w:rFonts w:hint="eastAsia"/>
                <w:sz w:val="24"/>
              </w:rPr>
              <w:t>姓名</w:t>
            </w:r>
          </w:p>
        </w:tc>
        <w:tc>
          <w:tcPr>
            <w:tcW w:w="1980" w:type="dxa"/>
          </w:tcPr>
          <w:p w:rsidR="004F698C" w:rsidRPr="00FF14C1" w:rsidRDefault="004F698C" w:rsidP="0076099C">
            <w:pPr>
              <w:jc w:val="center"/>
              <w:rPr>
                <w:sz w:val="24"/>
              </w:rPr>
            </w:pPr>
            <w:r w:rsidRPr="00FF14C1">
              <w:rPr>
                <w:rFonts w:hint="eastAsia"/>
                <w:sz w:val="24"/>
              </w:rPr>
              <w:t>出访起止时间</w:t>
            </w:r>
          </w:p>
        </w:tc>
        <w:tc>
          <w:tcPr>
            <w:tcW w:w="1302" w:type="dxa"/>
          </w:tcPr>
          <w:p w:rsidR="004F698C" w:rsidRPr="00FF14C1" w:rsidRDefault="004F698C" w:rsidP="007609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出访地</w:t>
            </w:r>
          </w:p>
        </w:tc>
        <w:tc>
          <w:tcPr>
            <w:tcW w:w="1997" w:type="dxa"/>
          </w:tcPr>
          <w:p w:rsidR="004F698C" w:rsidRPr="00FF14C1" w:rsidRDefault="004F698C" w:rsidP="00101ECF">
            <w:pPr>
              <w:jc w:val="center"/>
              <w:rPr>
                <w:sz w:val="24"/>
              </w:rPr>
            </w:pPr>
            <w:r w:rsidRPr="00FF14C1">
              <w:rPr>
                <w:rFonts w:hint="eastAsia"/>
                <w:sz w:val="24"/>
              </w:rPr>
              <w:t>出访事由</w:t>
            </w:r>
          </w:p>
        </w:tc>
        <w:tc>
          <w:tcPr>
            <w:tcW w:w="1980" w:type="dxa"/>
          </w:tcPr>
          <w:p w:rsidR="004F698C" w:rsidRPr="00FF14C1" w:rsidRDefault="004F698C" w:rsidP="0076099C">
            <w:pPr>
              <w:jc w:val="center"/>
              <w:rPr>
                <w:sz w:val="24"/>
              </w:rPr>
            </w:pPr>
            <w:r w:rsidRPr="00FF14C1">
              <w:rPr>
                <w:rFonts w:hint="eastAsia"/>
                <w:sz w:val="24"/>
              </w:rPr>
              <w:t>经费来源</w:t>
            </w:r>
          </w:p>
        </w:tc>
        <w:tc>
          <w:tcPr>
            <w:tcW w:w="1620" w:type="dxa"/>
          </w:tcPr>
          <w:p w:rsidR="004F698C" w:rsidRPr="00FF14C1" w:rsidRDefault="004F698C" w:rsidP="0076099C">
            <w:pPr>
              <w:jc w:val="center"/>
              <w:rPr>
                <w:sz w:val="24"/>
              </w:rPr>
            </w:pPr>
            <w:r w:rsidRPr="00FF14C1">
              <w:rPr>
                <w:rFonts w:hint="eastAsia"/>
                <w:sz w:val="24"/>
              </w:rPr>
              <w:t>选派部门</w:t>
            </w:r>
          </w:p>
        </w:tc>
      </w:tr>
      <w:tr w:rsidR="004F698C" w:rsidRPr="00FF14C1" w:rsidTr="00BA115B">
        <w:trPr>
          <w:trHeight w:val="1535"/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0" w:type="dxa"/>
          </w:tcPr>
          <w:p w:rsidR="004F698C" w:rsidRDefault="004F698C" w:rsidP="004E30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某某某</w:t>
            </w: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20130101</w:t>
            </w:r>
          </w:p>
        </w:tc>
        <w:tc>
          <w:tcPr>
            <w:tcW w:w="1302" w:type="dxa"/>
          </w:tcPr>
          <w:p w:rsidR="004F698C" w:rsidRPr="00FF14C1" w:rsidRDefault="004F698C" w:rsidP="004E30F7">
            <w:pPr>
              <w:jc w:val="center"/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4E30F7" w:rsidRDefault="004F698C" w:rsidP="00101ECF">
            <w:pPr>
              <w:jc w:val="center"/>
              <w:rPr>
                <w:sz w:val="15"/>
                <w:szCs w:val="15"/>
              </w:rPr>
            </w:pPr>
            <w:r w:rsidRPr="004E30F7">
              <w:rPr>
                <w:rFonts w:hint="eastAsia"/>
                <w:sz w:val="15"/>
                <w:szCs w:val="15"/>
              </w:rPr>
              <w:t>学术会议□</w:t>
            </w:r>
            <w:r w:rsidRPr="004E30F7">
              <w:rPr>
                <w:sz w:val="15"/>
                <w:szCs w:val="15"/>
              </w:rPr>
              <w:t xml:space="preserve"> </w:t>
            </w:r>
            <w:r w:rsidRPr="004E30F7">
              <w:rPr>
                <w:rFonts w:hint="eastAsia"/>
                <w:sz w:val="15"/>
                <w:szCs w:val="15"/>
              </w:rPr>
              <w:t>考察访问□</w:t>
            </w:r>
          </w:p>
          <w:p w:rsidR="004F698C" w:rsidRPr="004E30F7" w:rsidRDefault="004F698C" w:rsidP="00101ECF">
            <w:pPr>
              <w:jc w:val="center"/>
              <w:rPr>
                <w:sz w:val="15"/>
                <w:szCs w:val="15"/>
              </w:rPr>
            </w:pPr>
            <w:r w:rsidRPr="004E30F7">
              <w:rPr>
                <w:rFonts w:hint="eastAsia"/>
                <w:sz w:val="15"/>
                <w:szCs w:val="15"/>
              </w:rPr>
              <w:t>讲学进修□</w:t>
            </w:r>
            <w:r w:rsidRPr="004E30F7">
              <w:rPr>
                <w:sz w:val="15"/>
                <w:szCs w:val="15"/>
              </w:rPr>
              <w:t xml:space="preserve"> </w:t>
            </w:r>
            <w:r w:rsidRPr="004E30F7">
              <w:rPr>
                <w:rFonts w:hint="eastAsia"/>
                <w:sz w:val="15"/>
                <w:szCs w:val="15"/>
              </w:rPr>
              <w:t>交流访问□</w:t>
            </w:r>
          </w:p>
          <w:p w:rsidR="004F698C" w:rsidRPr="00FF14C1" w:rsidRDefault="004F698C" w:rsidP="00101ECF">
            <w:pPr>
              <w:jc w:val="center"/>
              <w:rPr>
                <w:sz w:val="24"/>
              </w:rPr>
            </w:pPr>
            <w:r w:rsidRPr="004E30F7">
              <w:rPr>
                <w:rFonts w:hint="eastAsia"/>
                <w:sz w:val="15"/>
                <w:szCs w:val="15"/>
              </w:rPr>
              <w:t>研究洽谈□</w:t>
            </w:r>
            <w:r w:rsidRPr="004E30F7">
              <w:rPr>
                <w:sz w:val="15"/>
                <w:szCs w:val="15"/>
              </w:rPr>
              <w:t xml:space="preserve">   </w:t>
            </w:r>
            <w:r w:rsidRPr="004E30F7">
              <w:rPr>
                <w:rFonts w:hint="eastAsia"/>
                <w:sz w:val="15"/>
                <w:szCs w:val="15"/>
              </w:rPr>
              <w:t>其他□</w:t>
            </w:r>
          </w:p>
        </w:tc>
        <w:tc>
          <w:tcPr>
            <w:tcW w:w="1980" w:type="dxa"/>
          </w:tcPr>
          <w:p w:rsidR="004F698C" w:rsidRPr="000738D9" w:rsidRDefault="004F698C">
            <w:pPr>
              <w:rPr>
                <w:sz w:val="15"/>
                <w:szCs w:val="15"/>
              </w:rPr>
            </w:pPr>
            <w:r w:rsidRPr="000738D9">
              <w:rPr>
                <w:rFonts w:hint="eastAsia"/>
                <w:sz w:val="15"/>
                <w:szCs w:val="15"/>
              </w:rPr>
              <w:t>外事经费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  <w:r w:rsidRPr="000738D9">
              <w:rPr>
                <w:rFonts w:hint="eastAsia"/>
                <w:sz w:val="15"/>
                <w:szCs w:val="15"/>
              </w:rPr>
              <w:t>会议经费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</w:p>
          <w:p w:rsidR="004F698C" w:rsidRPr="000738D9" w:rsidRDefault="004F698C">
            <w:pPr>
              <w:rPr>
                <w:sz w:val="15"/>
                <w:szCs w:val="15"/>
              </w:rPr>
            </w:pPr>
            <w:r w:rsidRPr="000738D9">
              <w:rPr>
                <w:rFonts w:hint="eastAsia"/>
                <w:sz w:val="15"/>
                <w:szCs w:val="15"/>
              </w:rPr>
              <w:t>课题经费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  <w:r w:rsidRPr="000738D9">
              <w:rPr>
                <w:rFonts w:hint="eastAsia"/>
                <w:sz w:val="15"/>
                <w:szCs w:val="15"/>
              </w:rPr>
              <w:t>部门经费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</w:p>
          <w:p w:rsidR="004F698C" w:rsidRPr="000738D9" w:rsidRDefault="004F698C">
            <w:pPr>
              <w:rPr>
                <w:sz w:val="15"/>
                <w:szCs w:val="15"/>
              </w:rPr>
            </w:pPr>
            <w:r w:rsidRPr="000738D9">
              <w:rPr>
                <w:rFonts w:hint="eastAsia"/>
                <w:sz w:val="15"/>
                <w:szCs w:val="15"/>
              </w:rPr>
              <w:t>专项经费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  <w:r w:rsidRPr="000738D9">
              <w:rPr>
                <w:rFonts w:hint="eastAsia"/>
                <w:sz w:val="15"/>
                <w:szCs w:val="15"/>
              </w:rPr>
              <w:t>境内资助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</w:p>
          <w:p w:rsidR="004F698C" w:rsidRPr="000738D9" w:rsidRDefault="004F698C">
            <w:pPr>
              <w:rPr>
                <w:sz w:val="15"/>
                <w:szCs w:val="15"/>
              </w:rPr>
            </w:pPr>
            <w:r w:rsidRPr="000738D9">
              <w:rPr>
                <w:rFonts w:hint="eastAsia"/>
                <w:sz w:val="15"/>
                <w:szCs w:val="15"/>
              </w:rPr>
              <w:t>境外资助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  <w:r w:rsidRPr="000738D9">
              <w:rPr>
                <w:rFonts w:hint="eastAsia"/>
                <w:sz w:val="15"/>
                <w:szCs w:val="15"/>
              </w:rPr>
              <w:t>个人自费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</w:p>
          <w:p w:rsidR="004F698C" w:rsidRPr="000738D9" w:rsidRDefault="004F698C">
            <w:pPr>
              <w:rPr>
                <w:sz w:val="24"/>
              </w:rPr>
            </w:pPr>
            <w:r w:rsidRPr="000738D9">
              <w:rPr>
                <w:rFonts w:hint="eastAsia"/>
                <w:sz w:val="15"/>
                <w:szCs w:val="15"/>
              </w:rPr>
              <w:t>其他</w:t>
            </w:r>
            <w:r w:rsidRPr="000738D9">
              <w:rPr>
                <w:rFonts w:hint="eastAsia"/>
                <w:b/>
                <w:sz w:val="15"/>
                <w:szCs w:val="15"/>
              </w:rPr>
              <w:t>□</w:t>
            </w: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Default="004F698C">
            <w:pPr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Default="004F698C">
            <w:pPr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Default="004F698C">
            <w:pPr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Default="004F698C">
            <w:pPr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Default="004F698C">
            <w:pPr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  <w:tr w:rsidR="004F698C" w:rsidRPr="00FF14C1" w:rsidTr="00BA115B">
        <w:trPr>
          <w:jc w:val="center"/>
        </w:trPr>
        <w:tc>
          <w:tcPr>
            <w:tcW w:w="600" w:type="dxa"/>
          </w:tcPr>
          <w:p w:rsidR="004F698C" w:rsidRPr="00FF14C1" w:rsidRDefault="004F698C">
            <w:pPr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302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97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98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  <w:tc>
          <w:tcPr>
            <w:tcW w:w="1620" w:type="dxa"/>
          </w:tcPr>
          <w:p w:rsidR="004F698C" w:rsidRPr="00FF14C1" w:rsidRDefault="004F698C">
            <w:pPr>
              <w:rPr>
                <w:sz w:val="24"/>
              </w:rPr>
            </w:pPr>
          </w:p>
        </w:tc>
      </w:tr>
    </w:tbl>
    <w:p w:rsidR="004F698C" w:rsidRPr="00FF14C1" w:rsidRDefault="004F698C">
      <w:pPr>
        <w:rPr>
          <w:sz w:val="24"/>
        </w:rPr>
      </w:pPr>
    </w:p>
    <w:sectPr w:rsidR="004F698C" w:rsidRPr="00FF14C1" w:rsidSect="00A35A9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1533"/>
    <w:rsid w:val="00040583"/>
    <w:rsid w:val="000738D9"/>
    <w:rsid w:val="00101ECF"/>
    <w:rsid w:val="00127484"/>
    <w:rsid w:val="00216A17"/>
    <w:rsid w:val="00362BA1"/>
    <w:rsid w:val="00401E4B"/>
    <w:rsid w:val="004877B5"/>
    <w:rsid w:val="004A1533"/>
    <w:rsid w:val="004E30F7"/>
    <w:rsid w:val="004F698C"/>
    <w:rsid w:val="00560848"/>
    <w:rsid w:val="00756910"/>
    <w:rsid w:val="0076099C"/>
    <w:rsid w:val="007B0407"/>
    <w:rsid w:val="00891789"/>
    <w:rsid w:val="008A25DD"/>
    <w:rsid w:val="008F5C94"/>
    <w:rsid w:val="00971959"/>
    <w:rsid w:val="00976525"/>
    <w:rsid w:val="009C3653"/>
    <w:rsid w:val="009E36F1"/>
    <w:rsid w:val="00A15133"/>
    <w:rsid w:val="00A30015"/>
    <w:rsid w:val="00A35A96"/>
    <w:rsid w:val="00A36E20"/>
    <w:rsid w:val="00BA115B"/>
    <w:rsid w:val="00C037CD"/>
    <w:rsid w:val="00C31BBC"/>
    <w:rsid w:val="00CA2412"/>
    <w:rsid w:val="00CB228C"/>
    <w:rsid w:val="00E037F4"/>
    <w:rsid w:val="00E32CB7"/>
    <w:rsid w:val="00F372C4"/>
    <w:rsid w:val="00F5707D"/>
    <w:rsid w:val="00F8448B"/>
    <w:rsid w:val="00FF1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01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30015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A3001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16A1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40583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64</Words>
  <Characters>367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关于报送因公和因私出国（境）人员信息的通知</dc:title>
  <dc:subject/>
  <dc:creator>international</dc:creator>
  <cp:keywords/>
  <dc:description/>
  <cp:lastModifiedBy>Sky123.Org</cp:lastModifiedBy>
  <cp:revision>5</cp:revision>
  <cp:lastPrinted>2016-11-04T01:56:00Z</cp:lastPrinted>
  <dcterms:created xsi:type="dcterms:W3CDTF">2016-11-04T00:42:00Z</dcterms:created>
  <dcterms:modified xsi:type="dcterms:W3CDTF">2016-11-04T02:03:00Z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